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264C4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541076DD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16ACD6F4" w14:textId="77777777" w:rsidR="00CD36CF" w:rsidRDefault="003B15E7" w:rsidP="00CC1F3B">
      <w:pPr>
        <w:pStyle w:val="TitlePageBillPrefix"/>
      </w:pPr>
      <w:sdt>
        <w:sdtPr>
          <w:tag w:val="IntroDate"/>
          <w:id w:val="-1236936958"/>
          <w:placeholder>
            <w:docPart w:val="09EDE2618F6648C485EFA13ADA3FF4DA"/>
          </w:placeholder>
          <w:text/>
        </w:sdtPr>
        <w:sdtEndPr/>
        <w:sdtContent>
          <w:r w:rsidR="00AE48A0">
            <w:t>Introduced</w:t>
          </w:r>
        </w:sdtContent>
      </w:sdt>
    </w:p>
    <w:p w14:paraId="7FBEF9DF" w14:textId="78C45A5F" w:rsidR="00CD36CF" w:rsidRDefault="003B15E7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09DDBEECF44F4996AA1B859D6E9B93A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76EF8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1329511146F44ED99DDC93C539E3BC71"/>
          </w:placeholder>
          <w:text/>
        </w:sdtPr>
        <w:sdtEndPr/>
        <w:sdtContent>
          <w:r w:rsidR="002F4605">
            <w:t>2221</w:t>
          </w:r>
        </w:sdtContent>
      </w:sdt>
    </w:p>
    <w:p w14:paraId="5C84D8CB" w14:textId="092FDCB3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86905067D34F493890C8A876927EF83D"/>
          </w:placeholder>
          <w:text w:multiLine="1"/>
        </w:sdtPr>
        <w:sdtEndPr/>
        <w:sdtContent>
          <w:r w:rsidR="00D76EF8">
            <w:t xml:space="preserve">Delegate </w:t>
          </w:r>
          <w:r w:rsidR="00A54001">
            <w:t xml:space="preserve">D. </w:t>
          </w:r>
          <w:r w:rsidR="00D76EF8">
            <w:t>Smith</w:t>
          </w:r>
        </w:sdtContent>
      </w:sdt>
    </w:p>
    <w:p w14:paraId="6F7DDC74" w14:textId="46CBFDEA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99275A2149D74929BAB81A329E7271C9"/>
          </w:placeholder>
          <w:text w:multiLine="1"/>
        </w:sdtPr>
        <w:sdtEndPr/>
        <w:sdtContent>
          <w:r w:rsidR="003B15E7">
            <w:t>Introduced February 12, 2025; referred to the Committee on Government Organization</w:t>
          </w:r>
        </w:sdtContent>
      </w:sdt>
      <w:r>
        <w:t>]</w:t>
      </w:r>
    </w:p>
    <w:p w14:paraId="4A7F3FE2" w14:textId="36170469" w:rsidR="00303684" w:rsidRDefault="0000526A" w:rsidP="00CC1F3B">
      <w:pPr>
        <w:pStyle w:val="TitleSection"/>
      </w:pPr>
      <w:r>
        <w:lastRenderedPageBreak/>
        <w:t>A BILL</w:t>
      </w:r>
      <w:r w:rsidR="00871820">
        <w:t xml:space="preserve"> </w:t>
      </w:r>
      <w:r w:rsidR="00871820" w:rsidRPr="00871820">
        <w:t>to amend and reenact §64-2-1 of the Code of West Virginia, 1931, as amended, relating to authorizing the Department of Administration to promulgate a legislative rule relating to general administration of records management and preservation.</w:t>
      </w:r>
    </w:p>
    <w:p w14:paraId="0EC290C1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5937F2CF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26F96A50" w14:textId="77777777" w:rsidR="00871820" w:rsidRPr="00871820" w:rsidRDefault="00871820" w:rsidP="00871820">
      <w:pPr>
        <w:widowControl w:val="0"/>
        <w:suppressLineNumbers/>
        <w:ind w:left="720" w:hanging="720"/>
        <w:jc w:val="both"/>
        <w:outlineLvl w:val="1"/>
        <w:rPr>
          <w:rFonts w:eastAsia="Calibri" w:cs="Times New Roman"/>
          <w:b/>
          <w:caps/>
          <w:color w:val="000000"/>
          <w:sz w:val="24"/>
        </w:rPr>
      </w:pPr>
      <w:r w:rsidRPr="00871820">
        <w:rPr>
          <w:rFonts w:eastAsia="Calibri" w:cs="Times New Roman"/>
          <w:b/>
          <w:caps/>
          <w:color w:val="000000"/>
          <w:sz w:val="24"/>
        </w:rPr>
        <w:t>ARTICLE 2. Authorization for Department of Administration to promulgate legislative rules.</w:t>
      </w:r>
    </w:p>
    <w:p w14:paraId="49703A8E" w14:textId="3D767580" w:rsidR="00871820" w:rsidRPr="00871820" w:rsidRDefault="00871820" w:rsidP="00871820">
      <w:pPr>
        <w:widowControl w:val="0"/>
        <w:suppressLineNumbers/>
        <w:ind w:left="720" w:hanging="720"/>
        <w:jc w:val="both"/>
        <w:outlineLvl w:val="3"/>
        <w:rPr>
          <w:rFonts w:eastAsia="Calibri" w:cs="Times New Roman"/>
          <w:b/>
          <w:color w:val="000000"/>
        </w:rPr>
      </w:pPr>
      <w:r w:rsidRPr="00871820">
        <w:rPr>
          <w:rFonts w:eastAsia="Calibri" w:cs="Times New Roman"/>
          <w:b/>
          <w:color w:val="000000"/>
        </w:rPr>
        <w:t xml:space="preserve">§64-2-1. West Virginia Department of Administration. </w:t>
      </w:r>
    </w:p>
    <w:p w14:paraId="71833BF7" w14:textId="77777777" w:rsidR="00871820" w:rsidRPr="00871820" w:rsidRDefault="00871820" w:rsidP="00871820">
      <w:pPr>
        <w:widowControl w:val="0"/>
        <w:ind w:firstLine="720"/>
        <w:jc w:val="both"/>
        <w:rPr>
          <w:rFonts w:eastAsia="Calibri" w:cs="Times New Roman"/>
          <w:color w:val="000000"/>
        </w:rPr>
      </w:pPr>
      <w:r w:rsidRPr="00871820">
        <w:rPr>
          <w:rFonts w:eastAsia="Calibri" w:cs="Times New Roman"/>
          <w:color w:val="000000"/>
        </w:rPr>
        <w:t xml:space="preserve">The legislative rule filed in the State Register on March 27, 2024, authorized under the authority of §5A-8-8 of this code, relating to the Department of Administration (general administration of records management and preservation, </w:t>
      </w:r>
      <w:hyperlink r:id="rId13" w:history="1">
        <w:r w:rsidRPr="00871820">
          <w:rPr>
            <w:rFonts w:eastAsia="Calibri" w:cs="Times New Roman"/>
            <w:color w:val="0563C1"/>
            <w:u w:val="single"/>
          </w:rPr>
          <w:t>148 CSR 12</w:t>
        </w:r>
      </w:hyperlink>
      <w:r w:rsidRPr="00871820">
        <w:rPr>
          <w:rFonts w:eastAsia="Calibri" w:cs="Times New Roman"/>
          <w:color w:val="000000"/>
        </w:rPr>
        <w:t>), is authorized.</w:t>
      </w:r>
    </w:p>
    <w:p w14:paraId="52A05F87" w14:textId="77777777" w:rsidR="00871820" w:rsidRPr="00871820" w:rsidRDefault="00871820" w:rsidP="00871820">
      <w:pPr>
        <w:widowControl w:val="0"/>
        <w:suppressLineNumbers/>
        <w:spacing w:after="220" w:line="240" w:lineRule="auto"/>
        <w:ind w:left="720" w:right="720"/>
        <w:jc w:val="both"/>
        <w:rPr>
          <w:rFonts w:eastAsia="Calibri" w:cs="Times New Roman"/>
          <w:color w:val="000000"/>
          <w:sz w:val="20"/>
        </w:rPr>
      </w:pPr>
      <w:r w:rsidRPr="00871820">
        <w:rPr>
          <w:rFonts w:eastAsia="Calibri" w:cs="Times New Roman"/>
          <w:color w:val="000000"/>
          <w:sz w:val="20"/>
        </w:rPr>
        <w:t>NOTE: The purpose of this bill is to authorize the Department of Administration to promulgate a legislative rule relating to general administration of records management and preservation.</w:t>
      </w:r>
    </w:p>
    <w:p w14:paraId="6D7D8DFD" w14:textId="77777777" w:rsidR="00871820" w:rsidRPr="00871820" w:rsidRDefault="00871820" w:rsidP="00871820">
      <w:pPr>
        <w:widowControl w:val="0"/>
        <w:suppressLineNumbers/>
        <w:spacing w:after="220" w:line="240" w:lineRule="auto"/>
        <w:ind w:left="720" w:right="720"/>
        <w:jc w:val="both"/>
        <w:rPr>
          <w:rFonts w:eastAsia="Calibri" w:cs="Times New Roman"/>
          <w:color w:val="000000"/>
          <w:sz w:val="20"/>
        </w:rPr>
      </w:pPr>
      <w:r w:rsidRPr="00871820">
        <w:rPr>
          <w:rFonts w:eastAsia="Calibri" w:cs="Times New Roman"/>
          <w:color w:val="000000"/>
          <w:sz w:val="20"/>
        </w:rPr>
        <w:t>This section is new; therefore, strike-throughs and underscoring have been omitted.</w:t>
      </w:r>
    </w:p>
    <w:sectPr w:rsidR="00871820" w:rsidRPr="00871820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4A20E" w14:textId="77777777" w:rsidR="00871820" w:rsidRPr="00B844FE" w:rsidRDefault="00871820" w:rsidP="00B844FE">
      <w:r>
        <w:separator/>
      </w:r>
    </w:p>
  </w:endnote>
  <w:endnote w:type="continuationSeparator" w:id="0">
    <w:p w14:paraId="2EFAE4BA" w14:textId="77777777" w:rsidR="00871820" w:rsidRPr="00B844FE" w:rsidRDefault="0087182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7367F12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59A74B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198E9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6E4C6" w14:textId="77777777" w:rsidR="00871820" w:rsidRPr="00B844FE" w:rsidRDefault="00871820" w:rsidP="00B844FE">
      <w:r>
        <w:separator/>
      </w:r>
    </w:p>
  </w:footnote>
  <w:footnote w:type="continuationSeparator" w:id="0">
    <w:p w14:paraId="049B595C" w14:textId="77777777" w:rsidR="00871820" w:rsidRPr="00B844FE" w:rsidRDefault="0087182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AF457" w14:textId="77777777" w:rsidR="002A0269" w:rsidRPr="00B844FE" w:rsidRDefault="003B15E7">
    <w:pPr>
      <w:pStyle w:val="Header"/>
    </w:pPr>
    <w:sdt>
      <w:sdtPr>
        <w:id w:val="-684364211"/>
        <w:placeholder>
          <w:docPart w:val="09DDBEECF44F4996AA1B859D6E9B93A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09DDBEECF44F4996AA1B859D6E9B93A6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FBF47" w14:textId="5324B262" w:rsidR="00C33014" w:rsidRPr="00686E9A" w:rsidRDefault="003B15E7" w:rsidP="000573A9">
    <w:pPr>
      <w:pStyle w:val="HeaderStyle"/>
      <w:rPr>
        <w:sz w:val="22"/>
        <w:szCs w:val="22"/>
      </w:rPr>
    </w:pP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A54001">
          <w:rPr>
            <w:sz w:val="22"/>
            <w:szCs w:val="22"/>
          </w:rPr>
          <w:t>148 CSR 12</w:t>
        </w:r>
      </w:sdtContent>
    </w:sdt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color w:val="auto"/>
        </w:rPr>
        <w:alias w:val="CBD Number"/>
        <w:tag w:val="CBD Number"/>
        <w:id w:val="1176923086"/>
        <w:lock w:val="sdtLocked"/>
        <w:text/>
      </w:sdtPr>
      <w:sdtEndPr/>
      <w:sdtContent>
        <w:r w:rsidR="00D76EF8" w:rsidRPr="00D76EF8">
          <w:rPr>
            <w:color w:val="auto"/>
          </w:rPr>
          <w:t>2025R2351H 2025R2350S</w:t>
        </w:r>
      </w:sdtContent>
    </w:sdt>
  </w:p>
  <w:p w14:paraId="0159DE8A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FCF23" w14:textId="2F247F8B" w:rsidR="002A0269" w:rsidRPr="004D3ABE" w:rsidRDefault="00A54001" w:rsidP="00CC1F3B">
    <w:pPr>
      <w:pStyle w:val="HeaderStyle"/>
      <w:rPr>
        <w:sz w:val="22"/>
        <w:szCs w:val="22"/>
      </w:rPr>
    </w:pPr>
    <w:r>
      <w:rPr>
        <w:sz w:val="22"/>
        <w:szCs w:val="22"/>
      </w:rPr>
      <w:t>148 CSR 12</w:t>
    </w:r>
    <w:r w:rsidR="007A5259"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0"/>
    <w:rsid w:val="0000526A"/>
    <w:rsid w:val="00027D55"/>
    <w:rsid w:val="000573A9"/>
    <w:rsid w:val="00085D22"/>
    <w:rsid w:val="00093AB0"/>
    <w:rsid w:val="000B60BF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11F02"/>
    <w:rsid w:val="0022348D"/>
    <w:rsid w:val="002276F8"/>
    <w:rsid w:val="002368C0"/>
    <w:rsid w:val="0027011C"/>
    <w:rsid w:val="00274200"/>
    <w:rsid w:val="00275740"/>
    <w:rsid w:val="002A0269"/>
    <w:rsid w:val="002C2772"/>
    <w:rsid w:val="002F4605"/>
    <w:rsid w:val="00303684"/>
    <w:rsid w:val="003143F5"/>
    <w:rsid w:val="00314854"/>
    <w:rsid w:val="00394191"/>
    <w:rsid w:val="003B15E7"/>
    <w:rsid w:val="003C51CD"/>
    <w:rsid w:val="003C6034"/>
    <w:rsid w:val="00400B5C"/>
    <w:rsid w:val="004368E0"/>
    <w:rsid w:val="00457BB2"/>
    <w:rsid w:val="004C13DD"/>
    <w:rsid w:val="004D3ABE"/>
    <w:rsid w:val="004E3441"/>
    <w:rsid w:val="00500579"/>
    <w:rsid w:val="005A5366"/>
    <w:rsid w:val="006369EB"/>
    <w:rsid w:val="00637E73"/>
    <w:rsid w:val="00685DEB"/>
    <w:rsid w:val="006865E9"/>
    <w:rsid w:val="00686E9A"/>
    <w:rsid w:val="00691F3E"/>
    <w:rsid w:val="00694BFB"/>
    <w:rsid w:val="006A106B"/>
    <w:rsid w:val="006C523D"/>
    <w:rsid w:val="006C6BEA"/>
    <w:rsid w:val="006D4036"/>
    <w:rsid w:val="00770681"/>
    <w:rsid w:val="007A5259"/>
    <w:rsid w:val="007A7081"/>
    <w:rsid w:val="007F1CF5"/>
    <w:rsid w:val="00834EDE"/>
    <w:rsid w:val="0086046C"/>
    <w:rsid w:val="00871820"/>
    <w:rsid w:val="008736AA"/>
    <w:rsid w:val="008D275D"/>
    <w:rsid w:val="00946186"/>
    <w:rsid w:val="00980327"/>
    <w:rsid w:val="00986478"/>
    <w:rsid w:val="00997680"/>
    <w:rsid w:val="009B5557"/>
    <w:rsid w:val="009F1067"/>
    <w:rsid w:val="00A20068"/>
    <w:rsid w:val="00A31E01"/>
    <w:rsid w:val="00A527AD"/>
    <w:rsid w:val="00A54001"/>
    <w:rsid w:val="00A718CF"/>
    <w:rsid w:val="00AA069B"/>
    <w:rsid w:val="00AE48A0"/>
    <w:rsid w:val="00AE61BE"/>
    <w:rsid w:val="00B16F25"/>
    <w:rsid w:val="00B24422"/>
    <w:rsid w:val="00B66B81"/>
    <w:rsid w:val="00B71E6F"/>
    <w:rsid w:val="00B772E8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107E4"/>
    <w:rsid w:val="00D579FC"/>
    <w:rsid w:val="00D67CB2"/>
    <w:rsid w:val="00D76EF8"/>
    <w:rsid w:val="00D81C16"/>
    <w:rsid w:val="00D95B69"/>
    <w:rsid w:val="00DA2C0E"/>
    <w:rsid w:val="00DE526B"/>
    <w:rsid w:val="00DF199D"/>
    <w:rsid w:val="00E01542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E5DB9F"/>
  <w15:chartTrackingRefBased/>
  <w15:docId w15:val="{1CC1DD4F-384C-4E73-95D9-D70945180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368C0"/>
    <w:rPr>
      <w:b w:val="0"/>
    </w:rPr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8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apps.sos.wv.gov/adlaw/csr/rule.aspx?rule=148-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etheredge\Documents\Custom%20Office%20Templates\New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9EDE2618F6648C485EFA13ADA3FF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19E6A3-C87C-4AAA-BCB8-5BD40A7E54FD}"/>
      </w:docPartPr>
      <w:docPartBody>
        <w:p w:rsidR="00BC07A3" w:rsidRDefault="00BC07A3">
          <w:pPr>
            <w:pStyle w:val="09EDE2618F6648C485EFA13ADA3FF4DA"/>
          </w:pPr>
          <w:r w:rsidRPr="00B844FE">
            <w:t>Prefix Text</w:t>
          </w:r>
        </w:p>
      </w:docPartBody>
    </w:docPart>
    <w:docPart>
      <w:docPartPr>
        <w:name w:val="09DDBEECF44F4996AA1B859D6E9B9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E37C1-28D9-47D0-BEC1-DFF552A71097}"/>
      </w:docPartPr>
      <w:docPartBody>
        <w:p w:rsidR="00BC07A3" w:rsidRDefault="00BC07A3">
          <w:pPr>
            <w:pStyle w:val="09DDBEECF44F4996AA1B859D6E9B93A6"/>
          </w:pPr>
          <w:r w:rsidRPr="00B844FE">
            <w:t>[Type here]</w:t>
          </w:r>
        </w:p>
      </w:docPartBody>
    </w:docPart>
    <w:docPart>
      <w:docPartPr>
        <w:name w:val="1329511146F44ED99DDC93C539E3B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85603-AC7B-4AB9-A495-93DEA7E16F9B}"/>
      </w:docPartPr>
      <w:docPartBody>
        <w:p w:rsidR="00BC07A3" w:rsidRDefault="00BC07A3">
          <w:pPr>
            <w:pStyle w:val="1329511146F44ED99DDC93C539E3BC71"/>
          </w:pPr>
          <w:r w:rsidRPr="00B844FE">
            <w:t>Number</w:t>
          </w:r>
        </w:p>
      </w:docPartBody>
    </w:docPart>
    <w:docPart>
      <w:docPartPr>
        <w:name w:val="86905067D34F493890C8A876927EF8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F7B4E-AC6D-4AA7-B9D6-241A7724E407}"/>
      </w:docPartPr>
      <w:docPartBody>
        <w:p w:rsidR="00BC07A3" w:rsidRDefault="00BC07A3">
          <w:pPr>
            <w:pStyle w:val="86905067D34F493890C8A876927EF83D"/>
          </w:pPr>
          <w:r w:rsidRPr="00B844FE">
            <w:t>Enter Sponsors Here</w:t>
          </w:r>
        </w:p>
      </w:docPartBody>
    </w:docPart>
    <w:docPart>
      <w:docPartPr>
        <w:name w:val="99275A2149D74929BAB81A329E727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1209C-8248-4198-BCA9-16E37948BA1F}"/>
      </w:docPartPr>
      <w:docPartBody>
        <w:p w:rsidR="00BC07A3" w:rsidRDefault="00BC07A3">
          <w:pPr>
            <w:pStyle w:val="99275A2149D74929BAB81A329E7271C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7A3"/>
    <w:rsid w:val="00027D55"/>
    <w:rsid w:val="00997680"/>
    <w:rsid w:val="00BC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9EDE2618F6648C485EFA13ADA3FF4DA">
    <w:name w:val="09EDE2618F6648C485EFA13ADA3FF4DA"/>
  </w:style>
  <w:style w:type="paragraph" w:customStyle="1" w:styleId="09DDBEECF44F4996AA1B859D6E9B93A6">
    <w:name w:val="09DDBEECF44F4996AA1B859D6E9B93A6"/>
  </w:style>
  <w:style w:type="paragraph" w:customStyle="1" w:styleId="1329511146F44ED99DDC93C539E3BC71">
    <w:name w:val="1329511146F44ED99DDC93C539E3BC71"/>
  </w:style>
  <w:style w:type="paragraph" w:customStyle="1" w:styleId="86905067D34F493890C8A876927EF83D">
    <w:name w:val="86905067D34F493890C8A876927EF83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9275A2149D74929BAB81A329E7271C9">
    <w:name w:val="99275A2149D74929BAB81A329E7271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Bill Template.dotx</Template>
  <TotalTime>0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Etheredge</dc:creator>
  <cp:keywords/>
  <dc:description/>
  <cp:lastModifiedBy>Jared Miller</cp:lastModifiedBy>
  <cp:revision>2</cp:revision>
  <dcterms:created xsi:type="dcterms:W3CDTF">2025-02-14T20:35:00Z</dcterms:created>
  <dcterms:modified xsi:type="dcterms:W3CDTF">2025-02-14T20:35:00Z</dcterms:modified>
</cp:coreProperties>
</file>